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B2C" w:rsidRDefault="00F74900" w:rsidP="00B12A01">
      <w:r>
        <w:rPr>
          <w:noProof/>
        </w:rPr>
        <w:drawing>
          <wp:inline distT="0" distB="0" distL="0" distR="0">
            <wp:extent cx="6882980" cy="9505950"/>
            <wp:effectExtent l="57150" t="57150" r="51435" b="571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 de classe P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448" cy="9512120"/>
                    </a:xfrm>
                    <a:prstGeom prst="rect">
                      <a:avLst/>
                    </a:prstGeom>
                    <a:ln w="57150">
                      <a:solidFill>
                        <a:srgbClr val="FF3399"/>
                      </a:solidFill>
                    </a:ln>
                  </pic:spPr>
                </pic:pic>
              </a:graphicData>
            </a:graphic>
          </wp:inline>
        </w:drawing>
      </w:r>
    </w:p>
    <w:p w:rsidR="00F74900" w:rsidRDefault="00F74900" w:rsidP="00B12A01"/>
    <w:p w:rsidR="00F74900" w:rsidRDefault="00F74900" w:rsidP="00B12A01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8F41E80" wp14:editId="6842CFFE">
            <wp:simplePos x="0" y="0"/>
            <wp:positionH relativeFrom="column">
              <wp:posOffset>-308610</wp:posOffset>
            </wp:positionH>
            <wp:positionV relativeFrom="paragraph">
              <wp:posOffset>-245745</wp:posOffset>
            </wp:positionV>
            <wp:extent cx="7299325" cy="10439400"/>
            <wp:effectExtent l="0" t="0" r="0" b="0"/>
            <wp:wrapThrough wrapText="bothSides">
              <wp:wrapPolygon edited="0">
                <wp:start x="0" y="0"/>
                <wp:lineTo x="0" y="21561"/>
                <wp:lineTo x="21534" y="21561"/>
                <wp:lineTo x="21534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 de classe P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325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900" w:rsidRDefault="00F74900" w:rsidP="00B12A01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FE5349B" wp14:editId="77201943">
            <wp:simplePos x="0" y="0"/>
            <wp:positionH relativeFrom="column">
              <wp:posOffset>-208915</wp:posOffset>
            </wp:positionH>
            <wp:positionV relativeFrom="paragraph">
              <wp:posOffset>-297815</wp:posOffset>
            </wp:positionV>
            <wp:extent cx="7214870" cy="10439400"/>
            <wp:effectExtent l="0" t="0" r="5080" b="0"/>
            <wp:wrapThrough wrapText="bothSides">
              <wp:wrapPolygon edited="0">
                <wp:start x="0" y="0"/>
                <wp:lineTo x="0" y="21561"/>
                <wp:lineTo x="21558" y="21561"/>
                <wp:lineTo x="21558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 de classe P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487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900" w:rsidRDefault="00F74900" w:rsidP="00B12A0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C2200E9" wp14:editId="4F89B619">
            <wp:simplePos x="0" y="0"/>
            <wp:positionH relativeFrom="column">
              <wp:posOffset>-349885</wp:posOffset>
            </wp:positionH>
            <wp:positionV relativeFrom="paragraph">
              <wp:posOffset>-296545</wp:posOffset>
            </wp:positionV>
            <wp:extent cx="7559040" cy="10439400"/>
            <wp:effectExtent l="0" t="0" r="3810" b="0"/>
            <wp:wrapThrough wrapText="bothSides">
              <wp:wrapPolygon edited="0">
                <wp:start x="0" y="0"/>
                <wp:lineTo x="0" y="21561"/>
                <wp:lineTo x="21556" y="21561"/>
                <wp:lineTo x="21556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 de classe P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900" w:rsidRDefault="00F74900" w:rsidP="00B12A0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73837F3" wp14:editId="12C70739">
            <wp:simplePos x="0" y="0"/>
            <wp:positionH relativeFrom="column">
              <wp:posOffset>-360045</wp:posOffset>
            </wp:positionH>
            <wp:positionV relativeFrom="paragraph">
              <wp:posOffset>-458470</wp:posOffset>
            </wp:positionV>
            <wp:extent cx="7559040" cy="10439400"/>
            <wp:effectExtent l="0" t="0" r="3810" b="0"/>
            <wp:wrapThrough wrapText="bothSides">
              <wp:wrapPolygon edited="0">
                <wp:start x="0" y="0"/>
                <wp:lineTo x="0" y="21561"/>
                <wp:lineTo x="21556" y="21561"/>
                <wp:lineTo x="21556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 de classe P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900" w:rsidRDefault="00F74900" w:rsidP="00B12A01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CC5A07D" wp14:editId="74AAC881">
            <wp:simplePos x="0" y="0"/>
            <wp:positionH relativeFrom="column">
              <wp:posOffset>-301625</wp:posOffset>
            </wp:positionH>
            <wp:positionV relativeFrom="paragraph">
              <wp:posOffset>-458470</wp:posOffset>
            </wp:positionV>
            <wp:extent cx="7559040" cy="10439400"/>
            <wp:effectExtent l="0" t="0" r="3810" b="0"/>
            <wp:wrapThrough wrapText="bothSides">
              <wp:wrapPolygon edited="0">
                <wp:start x="0" y="0"/>
                <wp:lineTo x="0" y="21561"/>
                <wp:lineTo x="21556" y="21561"/>
                <wp:lineTo x="21556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 de classe P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900" w:rsidRDefault="00F74900" w:rsidP="00B12A01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365E50B" wp14:editId="0710B868">
            <wp:simplePos x="0" y="0"/>
            <wp:positionH relativeFrom="column">
              <wp:posOffset>-1585595</wp:posOffset>
            </wp:positionH>
            <wp:positionV relativeFrom="paragraph">
              <wp:posOffset>1600835</wp:posOffset>
            </wp:positionV>
            <wp:extent cx="9791700" cy="7090410"/>
            <wp:effectExtent l="0" t="1905" r="0" b="0"/>
            <wp:wrapThrough wrapText="bothSides">
              <wp:wrapPolygon edited="0">
                <wp:start x="21604" y="6"/>
                <wp:lineTo x="46" y="6"/>
                <wp:lineTo x="46" y="21536"/>
                <wp:lineTo x="21604" y="21536"/>
                <wp:lineTo x="21604" y="6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 de classe P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91700" cy="709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900" w:rsidRDefault="002C097A" w:rsidP="00B12A0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288758</wp:posOffset>
                </wp:positionH>
                <wp:positionV relativeFrom="paragraph">
                  <wp:posOffset>-203835</wp:posOffset>
                </wp:positionV>
                <wp:extent cx="1888958" cy="493295"/>
                <wp:effectExtent l="0" t="0" r="0" b="254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958" cy="49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97A" w:rsidRPr="002C097A" w:rsidRDefault="002C097A">
                            <w:pPr>
                              <w:rPr>
                                <w:rFonts w:ascii="Desigers" w:hAnsi="Desigers"/>
                                <w:sz w:val="32"/>
                                <w:szCs w:val="32"/>
                              </w:rPr>
                            </w:pPr>
                            <w:r w:rsidRPr="002C097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…</w:t>
                            </w:r>
                            <w:r w:rsidRPr="002C097A">
                              <w:rPr>
                                <w:rFonts w:ascii="Desigers" w:hAnsi="Desigers"/>
                                <w:sz w:val="32"/>
                                <w:szCs w:val="32"/>
                              </w:rPr>
                              <w:t xml:space="preserve"> P</w:t>
                            </w:r>
                            <w:r w:rsidRPr="002C097A">
                              <w:rPr>
                                <w:rFonts w:ascii="Desigers" w:hAnsi="Desigers" w:cs="Desigers"/>
                                <w:sz w:val="32"/>
                                <w:szCs w:val="32"/>
                              </w:rPr>
                              <w:t>é</w:t>
                            </w:r>
                            <w:r w:rsidRPr="002C097A">
                              <w:rPr>
                                <w:rFonts w:ascii="Desigers" w:hAnsi="Desigers"/>
                                <w:sz w:val="32"/>
                                <w:szCs w:val="32"/>
                              </w:rPr>
                              <w:t>riode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22.75pt;margin-top:-16.05pt;width:148.75pt;height:38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" filled="f" stroked="f" strokeweight=".5pt">
                <v:textbox>
                  <w:txbxContent>
                    <w:p w:rsidR="002C097A" w:rsidRPr="002C097A" w:rsidRDefault="002C097A">
                      <w:pPr>
                        <w:rPr>
                          <w:rFonts w:ascii="Desigers" w:hAnsi="Desigers"/>
                          <w:sz w:val="32"/>
                          <w:szCs w:val="32"/>
                        </w:rPr>
                      </w:pPr>
                      <w:r w:rsidRPr="002C097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…</w:t>
                      </w:r>
                      <w:r w:rsidRPr="002C097A">
                        <w:rPr>
                          <w:rFonts w:ascii="Desigers" w:hAnsi="Desigers"/>
                          <w:sz w:val="32"/>
                          <w:szCs w:val="32"/>
                        </w:rPr>
                        <w:t xml:space="preserve"> P</w:t>
                      </w:r>
                      <w:r w:rsidRPr="002C097A">
                        <w:rPr>
                          <w:rFonts w:ascii="Desigers" w:hAnsi="Desigers" w:cs="Desigers"/>
                          <w:sz w:val="32"/>
                          <w:szCs w:val="32"/>
                        </w:rPr>
                        <w:t>é</w:t>
                      </w:r>
                      <w:r w:rsidRPr="002C097A">
                        <w:rPr>
                          <w:rFonts w:ascii="Desigers" w:hAnsi="Desigers"/>
                          <w:sz w:val="32"/>
                          <w:szCs w:val="32"/>
                        </w:rPr>
                        <w:t>riode</w:t>
                      </w:r>
                    </w:p>
                  </w:txbxContent>
                </v:textbox>
              </v:shape>
            </w:pict>
          </mc:Fallback>
        </mc:AlternateContent>
      </w:r>
      <w:r w:rsidR="007F630F">
        <w:rPr>
          <w:noProof/>
        </w:rPr>
        <w:drawing>
          <wp:anchor distT="0" distB="0" distL="114300" distR="114300" simplePos="0" relativeHeight="251664384" behindDoc="1" locked="0" layoutInCell="1" allowOverlap="1" wp14:anchorId="3C840D61" wp14:editId="310223A5">
            <wp:simplePos x="0" y="0"/>
            <wp:positionH relativeFrom="column">
              <wp:posOffset>-65405</wp:posOffset>
            </wp:positionH>
            <wp:positionV relativeFrom="paragraph">
              <wp:posOffset>-8890</wp:posOffset>
            </wp:positionV>
            <wp:extent cx="7298055" cy="10079990"/>
            <wp:effectExtent l="0" t="0" r="0" b="0"/>
            <wp:wrapThrough wrapText="bothSides">
              <wp:wrapPolygon edited="0">
                <wp:start x="0" y="0"/>
                <wp:lineTo x="0" y="21554"/>
                <wp:lineTo x="21538" y="21554"/>
                <wp:lineTo x="21538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 de classe P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8055" cy="1007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900" w:rsidRDefault="007F630F" w:rsidP="00B12A01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BF55C72" wp14:editId="6EE85ABA">
            <wp:simplePos x="0" y="0"/>
            <wp:positionH relativeFrom="column">
              <wp:posOffset>-360045</wp:posOffset>
            </wp:positionH>
            <wp:positionV relativeFrom="paragraph">
              <wp:posOffset>-528955</wp:posOffset>
            </wp:positionV>
            <wp:extent cx="7558405" cy="10439400"/>
            <wp:effectExtent l="0" t="0" r="4445" b="0"/>
            <wp:wrapThrough wrapText="bothSides">
              <wp:wrapPolygon edited="0">
                <wp:start x="0" y="0"/>
                <wp:lineTo x="0" y="21561"/>
                <wp:lineTo x="21558" y="21561"/>
                <wp:lineTo x="21558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 de classe P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900" w:rsidRDefault="007F630F" w:rsidP="00B12A01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4FDDFCB" wp14:editId="2A7F5DDE">
            <wp:simplePos x="0" y="0"/>
            <wp:positionH relativeFrom="column">
              <wp:posOffset>-360045</wp:posOffset>
            </wp:positionH>
            <wp:positionV relativeFrom="paragraph">
              <wp:posOffset>-599440</wp:posOffset>
            </wp:positionV>
            <wp:extent cx="7559040" cy="10439400"/>
            <wp:effectExtent l="0" t="0" r="3810" b="0"/>
            <wp:wrapThrough wrapText="bothSides">
              <wp:wrapPolygon edited="0">
                <wp:start x="0" y="0"/>
                <wp:lineTo x="0" y="21561"/>
                <wp:lineTo x="21556" y="21561"/>
                <wp:lineTo x="21556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 de classe P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900" w:rsidRDefault="002C097A" w:rsidP="00B12A01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-120015</wp:posOffset>
            </wp:positionV>
            <wp:extent cx="7555230" cy="10106025"/>
            <wp:effectExtent l="0" t="0" r="7620" b="9525"/>
            <wp:wrapThrough wrapText="bothSides">
              <wp:wrapPolygon edited="0">
                <wp:start x="0" y="0"/>
                <wp:lineTo x="0" y="21580"/>
                <wp:lineTo x="21567" y="21580"/>
                <wp:lineTo x="21567" y="0"/>
                <wp:lineTo x="0" y="0"/>
              </wp:wrapPolygon>
            </wp:wrapThrough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 de classe P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10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900" w:rsidRDefault="006373B3" w:rsidP="00B12A01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A5BB0ED" wp14:editId="2A9F7A39">
            <wp:simplePos x="0" y="0"/>
            <wp:positionH relativeFrom="column">
              <wp:posOffset>-266065</wp:posOffset>
            </wp:positionH>
            <wp:positionV relativeFrom="paragraph">
              <wp:posOffset>-1270</wp:posOffset>
            </wp:positionV>
            <wp:extent cx="7397115" cy="10215880"/>
            <wp:effectExtent l="0" t="0" r="0" b="0"/>
            <wp:wrapThrough wrapText="bothSides">
              <wp:wrapPolygon edited="0">
                <wp:start x="0" y="0"/>
                <wp:lineTo x="0" y="21549"/>
                <wp:lineTo x="21528" y="21549"/>
                <wp:lineTo x="21528" y="0"/>
                <wp:lineTo x="0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 de classe P10bi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115" cy="1021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900" w:rsidRDefault="006373B3" w:rsidP="00B12A01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7BA65079" wp14:editId="366A1BFB">
            <wp:simplePos x="0" y="0"/>
            <wp:positionH relativeFrom="column">
              <wp:posOffset>-149225</wp:posOffset>
            </wp:positionH>
            <wp:positionV relativeFrom="paragraph">
              <wp:posOffset>-13335</wp:posOffset>
            </wp:positionV>
            <wp:extent cx="7376795" cy="10187940"/>
            <wp:effectExtent l="0" t="0" r="0" b="3810"/>
            <wp:wrapThrough wrapText="bothSides">
              <wp:wrapPolygon edited="0">
                <wp:start x="0" y="0"/>
                <wp:lineTo x="0" y="21568"/>
                <wp:lineTo x="21531" y="21568"/>
                <wp:lineTo x="21531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 de classe P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6795" cy="1018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900" w:rsidRDefault="006373B3" w:rsidP="00B12A01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6813C3C1" wp14:editId="5949B2E8">
            <wp:simplePos x="0" y="0"/>
            <wp:positionH relativeFrom="column">
              <wp:posOffset>-119380</wp:posOffset>
            </wp:positionH>
            <wp:positionV relativeFrom="paragraph">
              <wp:posOffset>-13335</wp:posOffset>
            </wp:positionV>
            <wp:extent cx="7376795" cy="10187940"/>
            <wp:effectExtent l="0" t="0" r="0" b="3810"/>
            <wp:wrapThrough wrapText="bothSides">
              <wp:wrapPolygon edited="0">
                <wp:start x="0" y="0"/>
                <wp:lineTo x="0" y="21568"/>
                <wp:lineTo x="21531" y="21568"/>
                <wp:lineTo x="21531" y="0"/>
                <wp:lineTo x="0" y="0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 de classe P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6795" cy="1018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900" w:rsidRDefault="006373B3" w:rsidP="00B12A01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1F68E4E6" wp14:editId="1621FE5C">
            <wp:simplePos x="0" y="0"/>
            <wp:positionH relativeFrom="column">
              <wp:posOffset>1835150</wp:posOffset>
            </wp:positionH>
            <wp:positionV relativeFrom="paragraph">
              <wp:posOffset>5715</wp:posOffset>
            </wp:positionV>
            <wp:extent cx="7376795" cy="10187940"/>
            <wp:effectExtent l="0" t="0" r="0" b="3810"/>
            <wp:wrapThrough wrapText="bothSides">
              <wp:wrapPolygon edited="0">
                <wp:start x="0" y="0"/>
                <wp:lineTo x="0" y="21568"/>
                <wp:lineTo x="21531" y="21568"/>
                <wp:lineTo x="21531" y="0"/>
                <wp:lineTo x="0" y="0"/>
              </wp:wrapPolygon>
            </wp:wrapThrough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 de classe P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6795" cy="1018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900" w:rsidRDefault="006373B3" w:rsidP="00B12A01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57C0F296" wp14:editId="20274753">
            <wp:simplePos x="0" y="0"/>
            <wp:positionH relativeFrom="column">
              <wp:posOffset>-119380</wp:posOffset>
            </wp:positionH>
            <wp:positionV relativeFrom="paragraph">
              <wp:posOffset>5715</wp:posOffset>
            </wp:positionV>
            <wp:extent cx="7376795" cy="10187940"/>
            <wp:effectExtent l="0" t="0" r="0" b="3810"/>
            <wp:wrapThrough wrapText="bothSides">
              <wp:wrapPolygon edited="0">
                <wp:start x="0" y="0"/>
                <wp:lineTo x="0" y="21568"/>
                <wp:lineTo x="21531" y="21568"/>
                <wp:lineTo x="21531" y="0"/>
                <wp:lineTo x="0" y="0"/>
              </wp:wrapPolygon>
            </wp:wrapThrough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urnal de classe P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6795" cy="1018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900" w:rsidRDefault="00F74900" w:rsidP="00B12A01"/>
    <w:p w:rsidR="00F74900" w:rsidRDefault="00F74900" w:rsidP="00B12A01"/>
    <w:p w:rsidR="00F74900" w:rsidRDefault="00F74900" w:rsidP="00B12A01"/>
    <w:p w:rsidR="00F74900" w:rsidRDefault="00F74900" w:rsidP="00B12A01"/>
    <w:p w:rsidR="00F74900" w:rsidRDefault="00F74900" w:rsidP="00B12A01"/>
    <w:p w:rsidR="00F74900" w:rsidRDefault="00F74900" w:rsidP="00B12A01"/>
    <w:p w:rsidR="00F74900" w:rsidRPr="00B12A01" w:rsidRDefault="00F74900" w:rsidP="00B12A01"/>
    <w:sectPr w:rsidR="00F74900" w:rsidRPr="00B12A01" w:rsidSect="006A40F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452" w:rsidRDefault="00E76452" w:rsidP="002C097A">
      <w:pPr>
        <w:spacing w:after="0" w:line="240" w:lineRule="auto"/>
      </w:pPr>
      <w:r>
        <w:separator/>
      </w:r>
    </w:p>
  </w:endnote>
  <w:endnote w:type="continuationSeparator" w:id="0">
    <w:p w:rsidR="00E76452" w:rsidRDefault="00E76452" w:rsidP="002C0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siger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452" w:rsidRDefault="00E76452" w:rsidP="002C097A">
      <w:pPr>
        <w:spacing w:after="0" w:line="240" w:lineRule="auto"/>
      </w:pPr>
      <w:r>
        <w:separator/>
      </w:r>
    </w:p>
  </w:footnote>
  <w:footnote w:type="continuationSeparator" w:id="0">
    <w:p w:rsidR="00E76452" w:rsidRDefault="00E76452" w:rsidP="002C0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900"/>
    <w:rsid w:val="002C097A"/>
    <w:rsid w:val="00523B2C"/>
    <w:rsid w:val="006373B3"/>
    <w:rsid w:val="006A40F4"/>
    <w:rsid w:val="007F630F"/>
    <w:rsid w:val="00AE355C"/>
    <w:rsid w:val="00B12A01"/>
    <w:rsid w:val="00E76452"/>
    <w:rsid w:val="00F44FBA"/>
    <w:rsid w:val="00F74900"/>
    <w:rsid w:val="00F75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A40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23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3B2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C09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097A"/>
  </w:style>
  <w:style w:type="paragraph" w:styleId="Pieddepage">
    <w:name w:val="footer"/>
    <w:basedOn w:val="Normal"/>
    <w:link w:val="PieddepageCar"/>
    <w:uiPriority w:val="99"/>
    <w:unhideWhenUsed/>
    <w:rsid w:val="002C09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09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A40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23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3B2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C09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097A"/>
  </w:style>
  <w:style w:type="paragraph" w:styleId="Pieddepage">
    <w:name w:val="footer"/>
    <w:basedOn w:val="Normal"/>
    <w:link w:val="PieddepageCar"/>
    <w:uiPriority w:val="99"/>
    <w:unhideWhenUsed/>
    <w:rsid w:val="002C09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09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lotte\AppData\Roaming\Microsoft\Templates\marges%201%20cm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marges 1 cm</Template>
  <TotalTime>109</TotalTime>
  <Pages>17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Lolotte</dc:creator>
  <cp:lastModifiedBy>Lolotte</cp:lastModifiedBy>
  <cp:revision>2</cp:revision>
  <cp:lastPrinted>2014-07-29T09:38:00Z</cp:lastPrinted>
  <dcterms:created xsi:type="dcterms:W3CDTF">2014-07-28T20:03:00Z</dcterms:created>
  <dcterms:modified xsi:type="dcterms:W3CDTF">2014-07-29T09:39:00Z</dcterms:modified>
</cp:coreProperties>
</file>