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0AD" w:rsidRDefault="002240AD" w:rsidP="00B12A0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B55F65A" wp14:editId="3BD8C086">
            <wp:simplePos x="0" y="0"/>
            <wp:positionH relativeFrom="column">
              <wp:posOffset>-207645</wp:posOffset>
            </wp:positionH>
            <wp:positionV relativeFrom="paragraph">
              <wp:posOffset>-131445</wp:posOffset>
            </wp:positionV>
            <wp:extent cx="7434580" cy="10267950"/>
            <wp:effectExtent l="0" t="0" r="0" b="0"/>
            <wp:wrapThrough wrapText="bothSides">
              <wp:wrapPolygon edited="0">
                <wp:start x="0" y="0"/>
                <wp:lineTo x="0" y="21560"/>
                <wp:lineTo x="21530" y="21560"/>
                <wp:lineTo x="2153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septembre octobre novemb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580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0AD" w:rsidRDefault="002240AD" w:rsidP="00B12A0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-150495</wp:posOffset>
            </wp:positionV>
            <wp:extent cx="7428865" cy="10259695"/>
            <wp:effectExtent l="0" t="0" r="635" b="8255"/>
            <wp:wrapThrough wrapText="bothSides">
              <wp:wrapPolygon edited="0">
                <wp:start x="0" y="0"/>
                <wp:lineTo x="0" y="21577"/>
                <wp:lineTo x="21546" y="21577"/>
                <wp:lineTo x="2154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decembre janvier févri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B2C" w:rsidRPr="00B12A01" w:rsidRDefault="002240AD" w:rsidP="00B12A01">
      <w:r>
        <w:rPr>
          <w:noProof/>
        </w:rPr>
        <w:drawing>
          <wp:anchor distT="0" distB="0" distL="114300" distR="114300" simplePos="0" relativeHeight="251659264" behindDoc="1" locked="0" layoutInCell="1" allowOverlap="1" wp14:anchorId="5F481D2A" wp14:editId="6C93AB66">
            <wp:simplePos x="0" y="0"/>
            <wp:positionH relativeFrom="column">
              <wp:posOffset>-229235</wp:posOffset>
            </wp:positionH>
            <wp:positionV relativeFrom="paragraph">
              <wp:posOffset>-257810</wp:posOffset>
            </wp:positionV>
            <wp:extent cx="7428865" cy="10259695"/>
            <wp:effectExtent l="0" t="0" r="635" b="8255"/>
            <wp:wrapThrough wrapText="bothSides">
              <wp:wrapPolygon edited="0">
                <wp:start x="0" y="0"/>
                <wp:lineTo x="0" y="21577"/>
                <wp:lineTo x="21546" y="21577"/>
                <wp:lineTo x="2154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decembre mars avril ..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3B2C" w:rsidRPr="00B12A01" w:rsidSect="006A40F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0AD"/>
    <w:rsid w:val="002240AD"/>
    <w:rsid w:val="00523B2C"/>
    <w:rsid w:val="006A40F4"/>
    <w:rsid w:val="00847BC4"/>
    <w:rsid w:val="00B12A01"/>
    <w:rsid w:val="00F4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A40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2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3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A40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2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3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lotte\AppData\Roaming\Microsoft\Templates\marges%201%20c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marges 1 cm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Lolotte</cp:lastModifiedBy>
  <cp:revision>3</cp:revision>
  <cp:lastPrinted>2015-06-14T18:34:00Z</cp:lastPrinted>
  <dcterms:created xsi:type="dcterms:W3CDTF">2015-06-14T18:30:00Z</dcterms:created>
  <dcterms:modified xsi:type="dcterms:W3CDTF">2015-06-14T18:36:00Z</dcterms:modified>
</cp:coreProperties>
</file>