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17D" w:rsidRDefault="00EC6DDD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9525</wp:posOffset>
            </wp:positionV>
            <wp:extent cx="7067550" cy="9772650"/>
            <wp:effectExtent l="19050" t="0" r="0" b="0"/>
            <wp:wrapThrough wrapText="bothSides">
              <wp:wrapPolygon edited="0">
                <wp:start x="-58" y="0"/>
                <wp:lineTo x="-58" y="21558"/>
                <wp:lineTo x="21600" y="21558"/>
                <wp:lineTo x="21600" y="0"/>
                <wp:lineTo x="-58" y="0"/>
              </wp:wrapPolygon>
            </wp:wrapThrough>
            <wp:docPr id="1" name="Image 0" descr="journalier 6 periodes lun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6 periodes lundi ver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17D" w:rsidRDefault="00EC6DDD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1905</wp:posOffset>
            </wp:positionV>
            <wp:extent cx="7073265" cy="9772650"/>
            <wp:effectExtent l="19050" t="0" r="0" b="0"/>
            <wp:wrapThrough wrapText="bothSides">
              <wp:wrapPolygon edited="0">
                <wp:start x="-58" y="0"/>
                <wp:lineTo x="-58" y="21558"/>
                <wp:lineTo x="21583" y="21558"/>
                <wp:lineTo x="21583" y="0"/>
                <wp:lineTo x="-58" y="0"/>
              </wp:wrapPolygon>
            </wp:wrapThrough>
            <wp:docPr id="2" name="Image 1" descr="journalier 6 periodes mar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6 periodes mardi ver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17D" w:rsidRDefault="00EC6DDD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635</wp:posOffset>
            </wp:positionV>
            <wp:extent cx="7186930" cy="9937750"/>
            <wp:effectExtent l="19050" t="0" r="0" b="0"/>
            <wp:wrapTopAndBottom/>
            <wp:docPr id="3" name="Image 2" descr="journalier 6 periodes mercre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6 periodes mercredi ver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993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6DDD" w:rsidRDefault="00EC6DDD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-13335</wp:posOffset>
            </wp:positionV>
            <wp:extent cx="7261225" cy="10058400"/>
            <wp:effectExtent l="19050" t="0" r="0" b="0"/>
            <wp:wrapTopAndBottom/>
            <wp:docPr id="4" name="Image 3" descr="journalier 6 periodes jeu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6 periodes jeudi ver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2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21A" w:rsidRPr="00745462" w:rsidRDefault="00EC6DDD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17780</wp:posOffset>
            </wp:positionV>
            <wp:extent cx="7201535" cy="9942830"/>
            <wp:effectExtent l="19050" t="0" r="0" b="0"/>
            <wp:wrapThrough wrapText="bothSides">
              <wp:wrapPolygon edited="0">
                <wp:start x="-57" y="0"/>
                <wp:lineTo x="-57" y="21561"/>
                <wp:lineTo x="21598" y="21561"/>
                <wp:lineTo x="21598" y="0"/>
                <wp:lineTo x="-57" y="0"/>
              </wp:wrapPolygon>
            </wp:wrapThrough>
            <wp:docPr id="5" name="Image 4" descr="journalier 6 periodes vendredi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6 periodes vendredi ver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535" cy="994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621A" w:rsidRPr="00745462" w:rsidSect="007C6B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244F"/>
    <w:multiLevelType w:val="hybridMultilevel"/>
    <w:tmpl w:val="C8FC1F5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4B4B"/>
    <w:rsid w:val="002D1177"/>
    <w:rsid w:val="004C66F3"/>
    <w:rsid w:val="006618A2"/>
    <w:rsid w:val="00745462"/>
    <w:rsid w:val="0076621A"/>
    <w:rsid w:val="007C6B2C"/>
    <w:rsid w:val="0086676E"/>
    <w:rsid w:val="0087632C"/>
    <w:rsid w:val="008C089F"/>
    <w:rsid w:val="00965603"/>
    <w:rsid w:val="00A1417D"/>
    <w:rsid w:val="00A84B4B"/>
    <w:rsid w:val="00CA3FED"/>
    <w:rsid w:val="00E10C92"/>
    <w:rsid w:val="00E97BA1"/>
    <w:rsid w:val="00EC6DDD"/>
    <w:rsid w:val="00F60CAE"/>
    <w:rsid w:val="00F9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7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6B2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5462"/>
    <w:pPr>
      <w:ind w:left="720"/>
      <w:contextualSpacing/>
    </w:pPr>
  </w:style>
  <w:style w:type="table" w:styleId="Grilledutableau">
    <w:name w:val="Table Grid"/>
    <w:basedOn w:val="TableauNormal"/>
    <w:uiPriority w:val="59"/>
    <w:rsid w:val="00745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marges un centimètre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2</cp:revision>
  <cp:lastPrinted>2016-05-14T16:56:00Z</cp:lastPrinted>
  <dcterms:created xsi:type="dcterms:W3CDTF">2016-05-14T16:58:00Z</dcterms:created>
  <dcterms:modified xsi:type="dcterms:W3CDTF">2016-05-14T16:58:00Z</dcterms:modified>
</cp:coreProperties>
</file>