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17D" w:rsidRDefault="00034D37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7127875" cy="9848850"/>
            <wp:effectExtent l="19050" t="0" r="0" b="0"/>
            <wp:wrapThrough wrapText="bothSides">
              <wp:wrapPolygon edited="0">
                <wp:start x="-58" y="0"/>
                <wp:lineTo x="-58" y="21558"/>
                <wp:lineTo x="21590" y="21558"/>
                <wp:lineTo x="21590" y="0"/>
                <wp:lineTo x="-58" y="0"/>
              </wp:wrapPolygon>
            </wp:wrapThrough>
            <wp:docPr id="1" name="Image 0" descr="journalier7 periodes lun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lundi ve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17D" w:rsidRDefault="00034D37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1905</wp:posOffset>
            </wp:positionV>
            <wp:extent cx="7127875" cy="9848850"/>
            <wp:effectExtent l="19050" t="0" r="0" b="0"/>
            <wp:wrapThrough wrapText="bothSides">
              <wp:wrapPolygon edited="0">
                <wp:start x="-58" y="0"/>
                <wp:lineTo x="-58" y="21558"/>
                <wp:lineTo x="21590" y="21558"/>
                <wp:lineTo x="21590" y="0"/>
                <wp:lineTo x="-58" y="0"/>
              </wp:wrapPolygon>
            </wp:wrapThrough>
            <wp:docPr id="2" name="Image 1" descr="journalier7 periodes mar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mardi ver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17D" w:rsidRDefault="00034D37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-74295</wp:posOffset>
            </wp:positionV>
            <wp:extent cx="7183120" cy="9925050"/>
            <wp:effectExtent l="19050" t="0" r="0" b="0"/>
            <wp:wrapThrough wrapText="bothSides">
              <wp:wrapPolygon edited="0">
                <wp:start x="-57" y="0"/>
                <wp:lineTo x="-57" y="21559"/>
                <wp:lineTo x="21596" y="21559"/>
                <wp:lineTo x="21596" y="0"/>
                <wp:lineTo x="-57" y="0"/>
              </wp:wrapPolygon>
            </wp:wrapThrough>
            <wp:docPr id="3" name="Image 2" descr="journalier7 periodes mercre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mercredi ver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D37" w:rsidRDefault="00034D37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-74295</wp:posOffset>
            </wp:positionV>
            <wp:extent cx="7124700" cy="9848850"/>
            <wp:effectExtent l="19050" t="0" r="0" b="0"/>
            <wp:wrapThrough wrapText="bothSides">
              <wp:wrapPolygon edited="0">
                <wp:start x="-58" y="0"/>
                <wp:lineTo x="-58" y="21558"/>
                <wp:lineTo x="21600" y="21558"/>
                <wp:lineTo x="21600" y="0"/>
                <wp:lineTo x="-58" y="0"/>
              </wp:wrapPolygon>
            </wp:wrapThrough>
            <wp:docPr id="4" name="Image 3" descr="journalier7 periodes jeu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jeudi ver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21A" w:rsidRPr="00745462" w:rsidRDefault="00034D37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6991350" cy="9658985"/>
            <wp:effectExtent l="19050" t="0" r="0" b="0"/>
            <wp:wrapThrough wrapText="bothSides">
              <wp:wrapPolygon edited="0">
                <wp:start x="-59" y="0"/>
                <wp:lineTo x="-59" y="21556"/>
                <wp:lineTo x="21600" y="21556"/>
                <wp:lineTo x="21600" y="0"/>
                <wp:lineTo x="-59" y="0"/>
              </wp:wrapPolygon>
            </wp:wrapThrough>
            <wp:docPr id="5" name="Image 4" descr="journalier7 periodes vendre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7 periodes vendredi ver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65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621A" w:rsidRPr="00745462" w:rsidSect="007C6B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244F"/>
    <w:multiLevelType w:val="hybridMultilevel"/>
    <w:tmpl w:val="C8FC1F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4B4B"/>
    <w:rsid w:val="00034D37"/>
    <w:rsid w:val="004C66F3"/>
    <w:rsid w:val="006618A2"/>
    <w:rsid w:val="00745462"/>
    <w:rsid w:val="0076621A"/>
    <w:rsid w:val="007C6B2C"/>
    <w:rsid w:val="0086676E"/>
    <w:rsid w:val="0087632C"/>
    <w:rsid w:val="008C089F"/>
    <w:rsid w:val="00965603"/>
    <w:rsid w:val="00A1417D"/>
    <w:rsid w:val="00A84B4B"/>
    <w:rsid w:val="00CA3FED"/>
    <w:rsid w:val="00E10C92"/>
    <w:rsid w:val="00E97BA1"/>
    <w:rsid w:val="00F60CAE"/>
    <w:rsid w:val="00F6327C"/>
    <w:rsid w:val="00F9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7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6B2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546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45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marges un centimètre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2</cp:revision>
  <cp:lastPrinted>2016-05-14T17:15:00Z</cp:lastPrinted>
  <dcterms:created xsi:type="dcterms:W3CDTF">2016-05-14T17:16:00Z</dcterms:created>
  <dcterms:modified xsi:type="dcterms:W3CDTF">2016-05-14T17:16:00Z</dcterms:modified>
</cp:coreProperties>
</file>