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17D" w:rsidRDefault="001F10C5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-112395</wp:posOffset>
            </wp:positionV>
            <wp:extent cx="6838950" cy="9448800"/>
            <wp:effectExtent l="19050" t="0" r="0" b="0"/>
            <wp:wrapThrough wrapText="bothSides">
              <wp:wrapPolygon edited="0">
                <wp:start x="-60" y="0"/>
                <wp:lineTo x="-60" y="21556"/>
                <wp:lineTo x="21600" y="21556"/>
                <wp:lineTo x="21600" y="0"/>
                <wp:lineTo x="-60" y="0"/>
              </wp:wrapPolygon>
            </wp:wrapThrough>
            <wp:docPr id="6" name="Image 5" descr="journalier7 periodes lu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7 periodes lund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17D" w:rsidRDefault="001F10C5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-112395</wp:posOffset>
            </wp:positionV>
            <wp:extent cx="6838950" cy="9448800"/>
            <wp:effectExtent l="19050" t="0" r="0" b="0"/>
            <wp:wrapThrough wrapText="bothSides">
              <wp:wrapPolygon edited="0">
                <wp:start x="-60" y="0"/>
                <wp:lineTo x="-60" y="21556"/>
                <wp:lineTo x="21600" y="21556"/>
                <wp:lineTo x="21600" y="0"/>
                <wp:lineTo x="-60" y="0"/>
              </wp:wrapPolygon>
            </wp:wrapThrough>
            <wp:docPr id="7" name="Image 6" descr="journalier7 periodes ma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7 periodes mard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17D" w:rsidRDefault="001F10C5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-111760</wp:posOffset>
            </wp:positionV>
            <wp:extent cx="6838950" cy="9456420"/>
            <wp:effectExtent l="19050" t="0" r="0" b="0"/>
            <wp:wrapThrough wrapText="bothSides">
              <wp:wrapPolygon edited="0">
                <wp:start x="-60" y="0"/>
                <wp:lineTo x="-60" y="21539"/>
                <wp:lineTo x="21600" y="21539"/>
                <wp:lineTo x="21600" y="0"/>
                <wp:lineTo x="-60" y="0"/>
              </wp:wrapPolygon>
            </wp:wrapThrough>
            <wp:docPr id="8" name="Image 7" descr="journalier7 periodes mercr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7 periodes mercred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45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D37" w:rsidRDefault="001F10C5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-120015</wp:posOffset>
            </wp:positionV>
            <wp:extent cx="6838950" cy="9456420"/>
            <wp:effectExtent l="19050" t="0" r="0" b="0"/>
            <wp:wrapThrough wrapText="bothSides">
              <wp:wrapPolygon edited="0">
                <wp:start x="-60" y="0"/>
                <wp:lineTo x="-60" y="21539"/>
                <wp:lineTo x="21600" y="21539"/>
                <wp:lineTo x="21600" y="0"/>
                <wp:lineTo x="-60" y="0"/>
              </wp:wrapPolygon>
            </wp:wrapThrough>
            <wp:docPr id="9" name="Image 8" descr="journalier7 periodes je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7 periodes jeud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45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21A" w:rsidRPr="00745462" w:rsidRDefault="001F10C5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inline distT="0" distB="0" distL="0" distR="0">
            <wp:extent cx="6840220" cy="9446895"/>
            <wp:effectExtent l="19050" t="0" r="0" b="0"/>
            <wp:docPr id="10" name="Image 9" descr="journalier7 periodes vendr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7 periodes vendred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21A" w:rsidRPr="00745462" w:rsidSect="007C6B2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F244F"/>
    <w:multiLevelType w:val="hybridMultilevel"/>
    <w:tmpl w:val="C8FC1F5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4B4B"/>
    <w:rsid w:val="00034D37"/>
    <w:rsid w:val="001F10C5"/>
    <w:rsid w:val="004C66F3"/>
    <w:rsid w:val="006618A2"/>
    <w:rsid w:val="00745462"/>
    <w:rsid w:val="0076621A"/>
    <w:rsid w:val="007C6B2C"/>
    <w:rsid w:val="0086676E"/>
    <w:rsid w:val="0087632C"/>
    <w:rsid w:val="008C089F"/>
    <w:rsid w:val="00965603"/>
    <w:rsid w:val="00A1417D"/>
    <w:rsid w:val="00A84B4B"/>
    <w:rsid w:val="00B96289"/>
    <w:rsid w:val="00CA3FED"/>
    <w:rsid w:val="00E10C92"/>
    <w:rsid w:val="00E97BA1"/>
    <w:rsid w:val="00F60CAE"/>
    <w:rsid w:val="00F6327C"/>
    <w:rsid w:val="00F94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7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6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6B2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45462"/>
    <w:pPr>
      <w:ind w:left="720"/>
      <w:contextualSpacing/>
    </w:pPr>
  </w:style>
  <w:style w:type="table" w:styleId="Grilledutableau">
    <w:name w:val="Table Grid"/>
    <w:basedOn w:val="TableauNormal"/>
    <w:uiPriority w:val="59"/>
    <w:rsid w:val="007454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marges un centimètre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wuilkin</dc:creator>
  <cp:keywords/>
  <dc:description/>
  <cp:lastModifiedBy>laurence wuilkin</cp:lastModifiedBy>
  <cp:revision>2</cp:revision>
  <cp:lastPrinted>2016-03-13T21:37:00Z</cp:lastPrinted>
  <dcterms:created xsi:type="dcterms:W3CDTF">2016-05-14T17:19:00Z</dcterms:created>
  <dcterms:modified xsi:type="dcterms:W3CDTF">2016-05-14T17:19:00Z</dcterms:modified>
</cp:coreProperties>
</file>