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17D" w:rsidRDefault="00CA552D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7086600" cy="9787166"/>
            <wp:effectExtent l="19050" t="0" r="0" b="0"/>
            <wp:docPr id="6" name="Image 5" descr="journalier 8 periodes lun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8 periodes lundi ver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916" cy="978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7D" w:rsidRDefault="00CA552D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1905</wp:posOffset>
            </wp:positionV>
            <wp:extent cx="7086600" cy="9791700"/>
            <wp:effectExtent l="19050" t="0" r="0" b="0"/>
            <wp:wrapThrough wrapText="bothSides">
              <wp:wrapPolygon edited="0">
                <wp:start x="-58" y="0"/>
                <wp:lineTo x="-58" y="21558"/>
                <wp:lineTo x="21600" y="21558"/>
                <wp:lineTo x="21600" y="0"/>
                <wp:lineTo x="-58" y="0"/>
              </wp:wrapPolygon>
            </wp:wrapThrough>
            <wp:docPr id="7" name="Image 6" descr="journalier 8 periodes mar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8 periodes mardi ver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D37" w:rsidRDefault="00CA552D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1270</wp:posOffset>
            </wp:positionV>
            <wp:extent cx="7086600" cy="9790430"/>
            <wp:effectExtent l="19050" t="0" r="0" b="0"/>
            <wp:wrapThrough wrapText="bothSides">
              <wp:wrapPolygon edited="0">
                <wp:start x="-58" y="0"/>
                <wp:lineTo x="-58" y="21561"/>
                <wp:lineTo x="21600" y="21561"/>
                <wp:lineTo x="21600" y="0"/>
                <wp:lineTo x="-58" y="0"/>
              </wp:wrapPolygon>
            </wp:wrapThrough>
            <wp:docPr id="8" name="Image 7" descr="journalier 8 periodes mercre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8 periodes mercredi ver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9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52D" w:rsidRDefault="00CA552D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-207645</wp:posOffset>
            </wp:positionV>
            <wp:extent cx="7238365" cy="10001250"/>
            <wp:effectExtent l="19050" t="0" r="635" b="0"/>
            <wp:wrapThrough wrapText="bothSides">
              <wp:wrapPolygon edited="0">
                <wp:start x="-57" y="0"/>
                <wp:lineTo x="-57" y="21559"/>
                <wp:lineTo x="21602" y="21559"/>
                <wp:lineTo x="21602" y="0"/>
                <wp:lineTo x="-57" y="0"/>
              </wp:wrapPolygon>
            </wp:wrapThrough>
            <wp:docPr id="9" name="Image 8" descr="journalier 8 periodes jeu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8 periodes jeudi ver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36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21A" w:rsidRPr="00745462" w:rsidRDefault="00CA552D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7086600" cy="9791700"/>
            <wp:effectExtent l="19050" t="0" r="0" b="0"/>
            <wp:wrapThrough wrapText="bothSides">
              <wp:wrapPolygon edited="0">
                <wp:start x="-58" y="0"/>
                <wp:lineTo x="-58" y="21558"/>
                <wp:lineTo x="21600" y="21558"/>
                <wp:lineTo x="21600" y="0"/>
                <wp:lineTo x="-58" y="0"/>
              </wp:wrapPolygon>
            </wp:wrapThrough>
            <wp:docPr id="10" name="Image 9" descr="journalier 8 periodes vndre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8 periodes vndredi ver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621A" w:rsidRPr="00745462" w:rsidSect="007C6B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244F"/>
    <w:multiLevelType w:val="hybridMultilevel"/>
    <w:tmpl w:val="C8FC1F5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4B4B"/>
    <w:rsid w:val="00034D37"/>
    <w:rsid w:val="004C66F3"/>
    <w:rsid w:val="006618A2"/>
    <w:rsid w:val="00745462"/>
    <w:rsid w:val="0076621A"/>
    <w:rsid w:val="007C6B2C"/>
    <w:rsid w:val="0086676E"/>
    <w:rsid w:val="0087632C"/>
    <w:rsid w:val="008C089F"/>
    <w:rsid w:val="00965603"/>
    <w:rsid w:val="009C3C84"/>
    <w:rsid w:val="00A1417D"/>
    <w:rsid w:val="00A84B4B"/>
    <w:rsid w:val="00CA3FED"/>
    <w:rsid w:val="00CA552D"/>
    <w:rsid w:val="00E10C92"/>
    <w:rsid w:val="00E97BA1"/>
    <w:rsid w:val="00F60CAE"/>
    <w:rsid w:val="00F6327C"/>
    <w:rsid w:val="00F9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7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6B2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5462"/>
    <w:pPr>
      <w:ind w:left="720"/>
      <w:contextualSpacing/>
    </w:pPr>
  </w:style>
  <w:style w:type="table" w:styleId="Grilledutableau">
    <w:name w:val="Table Grid"/>
    <w:basedOn w:val="TableauNormal"/>
    <w:uiPriority w:val="59"/>
    <w:rsid w:val="00745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marges un centimètre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2</cp:revision>
  <cp:lastPrinted>2016-03-13T21:37:00Z</cp:lastPrinted>
  <dcterms:created xsi:type="dcterms:W3CDTF">2016-05-14T20:03:00Z</dcterms:created>
  <dcterms:modified xsi:type="dcterms:W3CDTF">2016-05-14T20:03:00Z</dcterms:modified>
</cp:coreProperties>
</file>